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81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322"/>
        <w:gridCol w:w="60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6417" w:type="dxa"/>
            <w:gridSpan w:val="2"/>
            <w:vAlign w:val="center"/>
          </w:tcPr>
          <w:p>
            <w:pPr>
              <w:adjustRightInd w:val="0"/>
              <w:snapToGrid w:val="0"/>
              <w:jc w:val="center"/>
              <w:rPr>
                <w:rFonts w:ascii="宋体" w:hAnsi="宋体" w:eastAsia="宋体"/>
                <w:sz w:val="21"/>
                <w:szCs w:val="21"/>
              </w:rPr>
            </w:pPr>
            <w:r>
              <w:rPr>
                <w:rFonts w:hint="eastAsia"/>
                <w:spacing w:val="6"/>
                <w:kern w:val="0"/>
                <w:sz w:val="24"/>
              </w:rPr>
              <w:t>4万吨/年硅涂料添加剂项目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88"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jc w:val="center"/>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6417"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88"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88"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6095"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6095"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6095"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6095"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6095"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88"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6095"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6095"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6095"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093"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6095"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8188"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96561"/>
    <w:rsid w:val="001C1D14"/>
    <w:rsid w:val="003C56FE"/>
    <w:rsid w:val="0076329B"/>
    <w:rsid w:val="009442BB"/>
    <w:rsid w:val="00A26CA4"/>
    <w:rsid w:val="00A6039D"/>
    <w:rsid w:val="00B41790"/>
    <w:rsid w:val="00CA5993"/>
    <w:rsid w:val="00D33E59"/>
    <w:rsid w:val="00F07D66"/>
    <w:rsid w:val="00F43420"/>
    <w:rsid w:val="00F448B0"/>
    <w:rsid w:val="00FF0E70"/>
    <w:rsid w:val="034B03C9"/>
    <w:rsid w:val="1A1A5956"/>
    <w:rsid w:val="3E081DD2"/>
    <w:rsid w:val="44E31281"/>
    <w:rsid w:val="44EB321A"/>
    <w:rsid w:val="602069BD"/>
    <w:rsid w:val="65FD1CD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eastAsia="仿宋_GB2312"/>
      <w:kern w:val="2"/>
      <w:sz w:val="18"/>
      <w:szCs w:val="18"/>
    </w:rPr>
  </w:style>
  <w:style w:type="character" w:customStyle="1" w:styleId="7">
    <w:name w:val="页脚 Char"/>
    <w:basedOn w:val="5"/>
    <w:link w:val="2"/>
    <w:uiPriority w:val="0"/>
    <w:rPr>
      <w:rFonts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2</Pages>
  <Words>81</Words>
  <Characters>462</Characters>
  <Lines>3</Lines>
  <Paragraphs>1</Paragraphs>
  <TotalTime>0</TotalTime>
  <ScaleCrop>false</ScaleCrop>
  <LinksUpToDate>false</LinksUpToDate>
  <CharactersWithSpaces>542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2021-11-15T09:02:00Z</dcterms:created>
  <dc:creator>君榕</dc:creator>
  <cp:lastModifiedBy>Administrator</cp:lastModifiedBy>
  <dcterms:modified xsi:type="dcterms:W3CDTF">2021-11-16T01:04:41Z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0B32E3E7A7484D8EBDA2BA447F3287A0</vt:lpwstr>
  </property>
</Properties>
</file>