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eastAsia="zh-CN"/>
              </w:rPr>
            </w:pPr>
            <w:r>
              <w:rPr>
                <w:rFonts w:hint="eastAsia" w:eastAsia="宋体"/>
                <w:spacing w:val="6"/>
                <w:kern w:val="0"/>
                <w:sz w:val="24"/>
                <w:lang w:eastAsia="zh-CN"/>
              </w:rPr>
              <w:t>曙光新材料制造产业基地及运输停车场项目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96561"/>
    <w:rsid w:val="0076329B"/>
    <w:rsid w:val="034B03C9"/>
    <w:rsid w:val="06E14E7F"/>
    <w:rsid w:val="1A1A5956"/>
    <w:rsid w:val="44E31281"/>
    <w:rsid w:val="44EB321A"/>
    <w:rsid w:val="54574A77"/>
    <w:rsid w:val="602069BD"/>
    <w:rsid w:val="65FD1CDC"/>
    <w:rsid w:val="6D535020"/>
    <w:rsid w:val="7FF8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82</Words>
  <Characters>472</Characters>
  <Lines>3</Lines>
  <Paragraphs>1</Paragraphs>
  <TotalTime>0</TotalTime>
  <ScaleCrop>false</ScaleCrop>
  <LinksUpToDate>false</LinksUpToDate>
  <CharactersWithSpaces>553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2020-03-24T09:16:00Z</dcterms:created>
  <dc:creator>君榕</dc:creator>
  <cp:lastModifiedBy>拿萝卜钓鱼</cp:lastModifiedBy>
  <dcterms:modified xsi:type="dcterms:W3CDTF">2021-08-25T07:29:30Z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79E8C7FD20484E6DA38D32334430F58F</vt:lpwstr>
  </property>
</Properties>
</file>